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A6" w:rsidRPr="008828F8" w:rsidRDefault="007168FC" w:rsidP="00E81262">
      <w:pPr>
        <w:ind w:left="2832"/>
        <w:rPr>
          <w:rStyle w:val="SubtleEmphasis"/>
          <w:b/>
          <w:color w:val="EEECE1" w:themeColor="background2"/>
          <w:sz w:val="24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8828F8">
        <w:rPr>
          <w:rStyle w:val="SubtleEmphasis"/>
          <w:b/>
          <w:color w:val="EEECE1" w:themeColor="background2"/>
          <w:sz w:val="24"/>
          <w:szCs w:val="24"/>
          <w:highlight w:val="darkRed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MOJE ERASMUS ISKUSTVO</w:t>
      </w:r>
    </w:p>
    <w:p w:rsidR="009F45A9" w:rsidRPr="009F45A9" w:rsidRDefault="009F45A9" w:rsidP="007168FC">
      <w:pPr>
        <w:ind w:left="2124" w:firstLine="708"/>
        <w:jc w:val="both"/>
        <w:rPr>
          <w:b/>
          <w:sz w:val="24"/>
          <w:szCs w:val="24"/>
        </w:rPr>
      </w:pPr>
    </w:p>
    <w:p w:rsidR="001921CD" w:rsidRPr="004A38A6" w:rsidRDefault="001921CD" w:rsidP="004A38A6">
      <w:pPr>
        <w:jc w:val="both"/>
        <w:rPr>
          <w:sz w:val="24"/>
          <w:szCs w:val="24"/>
          <w:lang w:val="la-Latn"/>
        </w:rPr>
      </w:pPr>
      <w:r w:rsidRPr="004A38A6">
        <w:rPr>
          <w:sz w:val="24"/>
          <w:szCs w:val="24"/>
          <w:lang w:val="la-Latn"/>
        </w:rPr>
        <w:t xml:space="preserve">Moje ime je Andrea Viljevac i studentica sam studija Strojarstva na Veleučilištu </w:t>
      </w:r>
      <w:r w:rsidR="007168FC">
        <w:rPr>
          <w:sz w:val="24"/>
          <w:szCs w:val="24"/>
          <w:lang w:val="la-Latn"/>
        </w:rPr>
        <w:t>u  Karlovcu. U periodu od 13.</w:t>
      </w:r>
      <w:r w:rsidR="00752A42">
        <w:rPr>
          <w:sz w:val="24"/>
          <w:szCs w:val="24"/>
        </w:rPr>
        <w:t xml:space="preserve"> </w:t>
      </w:r>
      <w:r w:rsidR="007168FC">
        <w:rPr>
          <w:sz w:val="24"/>
          <w:szCs w:val="24"/>
          <w:lang w:val="la-Latn"/>
        </w:rPr>
        <w:t>4.</w:t>
      </w:r>
      <w:r w:rsidR="00752A42">
        <w:rPr>
          <w:sz w:val="24"/>
          <w:szCs w:val="24"/>
        </w:rPr>
        <w:t xml:space="preserve"> </w:t>
      </w:r>
      <w:r w:rsidR="00752A42">
        <w:rPr>
          <w:sz w:val="24"/>
          <w:szCs w:val="24"/>
          <w:lang w:val="la-Latn"/>
        </w:rPr>
        <w:t>do</w:t>
      </w:r>
      <w:r w:rsidR="00752A42">
        <w:rPr>
          <w:sz w:val="24"/>
          <w:szCs w:val="24"/>
        </w:rPr>
        <w:t xml:space="preserve"> </w:t>
      </w:r>
      <w:r w:rsidRPr="004A38A6">
        <w:rPr>
          <w:sz w:val="24"/>
          <w:szCs w:val="24"/>
          <w:lang w:val="la-Latn"/>
        </w:rPr>
        <w:t>13.</w:t>
      </w:r>
      <w:r w:rsidR="00752A42">
        <w:rPr>
          <w:sz w:val="24"/>
          <w:szCs w:val="24"/>
        </w:rPr>
        <w:t xml:space="preserve"> </w:t>
      </w:r>
      <w:r w:rsidRPr="004A38A6">
        <w:rPr>
          <w:sz w:val="24"/>
          <w:szCs w:val="24"/>
          <w:lang w:val="la-Latn"/>
        </w:rPr>
        <w:t>6.</w:t>
      </w:r>
      <w:r w:rsidR="00752A42">
        <w:rPr>
          <w:sz w:val="24"/>
          <w:szCs w:val="24"/>
        </w:rPr>
        <w:t xml:space="preserve"> </w:t>
      </w:r>
      <w:r w:rsidRPr="004A38A6">
        <w:rPr>
          <w:sz w:val="24"/>
          <w:szCs w:val="24"/>
          <w:lang w:val="la-Latn"/>
        </w:rPr>
        <w:t xml:space="preserve">2015. sam odrađivala svoju stručnu praksu preko Erasmus+ programa u Njemačkoj </w:t>
      </w:r>
      <w:r w:rsidRPr="007168FC">
        <w:rPr>
          <w:i/>
          <w:sz w:val="24"/>
          <w:szCs w:val="24"/>
          <w:lang w:val="la-Latn"/>
        </w:rPr>
        <w:t>u Lysiak Industrieservice GmbH</w:t>
      </w:r>
      <w:r w:rsidRPr="004A38A6">
        <w:rPr>
          <w:sz w:val="24"/>
          <w:szCs w:val="24"/>
          <w:lang w:val="la-Latn"/>
        </w:rPr>
        <w:t xml:space="preserve"> poduzeću. </w:t>
      </w:r>
      <w:r w:rsidRPr="007168FC">
        <w:rPr>
          <w:i/>
          <w:sz w:val="24"/>
          <w:szCs w:val="24"/>
          <w:lang w:val="la-Latn"/>
        </w:rPr>
        <w:t>Lysiak Industrieservice</w:t>
      </w:r>
      <w:r w:rsidRPr="004A38A6">
        <w:rPr>
          <w:sz w:val="24"/>
          <w:szCs w:val="24"/>
          <w:lang w:val="la-Latn"/>
        </w:rPr>
        <w:t xml:space="preserve"> </w:t>
      </w:r>
      <w:r w:rsidRPr="007168FC">
        <w:rPr>
          <w:i/>
          <w:sz w:val="24"/>
          <w:szCs w:val="24"/>
          <w:lang w:val="la-Latn"/>
        </w:rPr>
        <w:t xml:space="preserve">GmbH </w:t>
      </w:r>
      <w:r w:rsidRPr="004A38A6">
        <w:rPr>
          <w:sz w:val="24"/>
          <w:szCs w:val="24"/>
          <w:lang w:val="la-Latn"/>
        </w:rPr>
        <w:t>je srednje velika tvrtka od otprilike 60 zaposlenih koja se razvila u uspješan tim kod oper</w:t>
      </w:r>
      <w:r w:rsidR="007168FC">
        <w:rPr>
          <w:sz w:val="24"/>
          <w:szCs w:val="24"/>
          <w:lang w:val="la-Latn"/>
        </w:rPr>
        <w:t>acija zavarivanjem u Njemačkoj</w:t>
      </w:r>
      <w:r w:rsidR="007168FC">
        <w:rPr>
          <w:sz w:val="24"/>
          <w:szCs w:val="24"/>
        </w:rPr>
        <w:t xml:space="preserve"> čiji je </w:t>
      </w:r>
      <w:r w:rsidR="00CA604C" w:rsidRPr="004A38A6">
        <w:rPr>
          <w:sz w:val="24"/>
          <w:szCs w:val="24"/>
          <w:lang w:val="la-Latn"/>
        </w:rPr>
        <w:t xml:space="preserve">uspjeh poznat </w:t>
      </w:r>
      <w:r w:rsidR="008828F8">
        <w:rPr>
          <w:sz w:val="24"/>
          <w:szCs w:val="24"/>
          <w:lang w:val="la-Latn"/>
        </w:rPr>
        <w:t xml:space="preserve"> u cijeloj Europi, pa i šire.</w:t>
      </w:r>
      <w:r w:rsidR="00752A42">
        <w:rPr>
          <w:sz w:val="24"/>
          <w:szCs w:val="24"/>
        </w:rPr>
        <w:t xml:space="preserve"> </w:t>
      </w:r>
      <w:r w:rsidRPr="004A38A6">
        <w:rPr>
          <w:sz w:val="24"/>
          <w:szCs w:val="24"/>
          <w:lang w:val="la-Latn"/>
        </w:rPr>
        <w:t>Prije početka ove avanture bili su prisutni razni strahovi od nepoznatog. Ti strahovi</w:t>
      </w:r>
      <w:r w:rsidR="00CA604C" w:rsidRPr="004A38A6">
        <w:rPr>
          <w:sz w:val="24"/>
          <w:szCs w:val="24"/>
          <w:lang w:val="la-Latn"/>
        </w:rPr>
        <w:t>, kao i oni vezani uz skupljanje dokumentacije,</w:t>
      </w:r>
      <w:r w:rsidR="007168FC">
        <w:rPr>
          <w:sz w:val="24"/>
          <w:szCs w:val="24"/>
          <w:lang w:val="la-Latn"/>
        </w:rPr>
        <w:t xml:space="preserve"> </w:t>
      </w:r>
      <w:r w:rsidRPr="004A38A6">
        <w:rPr>
          <w:sz w:val="24"/>
          <w:szCs w:val="24"/>
          <w:lang w:val="la-Latn"/>
        </w:rPr>
        <w:t>na trenutke su me tjerali da odustanem od svega i odradim svoju praksu u Hrvatskoj kao većina mojih kolega, no već prvog dana moje avanture bilo mi je neizmjerno drago š</w:t>
      </w:r>
      <w:r w:rsidR="008828F8">
        <w:rPr>
          <w:sz w:val="24"/>
          <w:szCs w:val="24"/>
          <w:lang w:val="la-Latn"/>
        </w:rPr>
        <w:t>to sam ipak prihvatila izazov.</w:t>
      </w:r>
      <w:r w:rsidR="00752A42">
        <w:rPr>
          <w:sz w:val="24"/>
          <w:szCs w:val="24"/>
        </w:rPr>
        <w:t xml:space="preserve"> </w:t>
      </w:r>
      <w:r w:rsidRPr="004A38A6">
        <w:rPr>
          <w:sz w:val="24"/>
          <w:szCs w:val="24"/>
          <w:lang w:val="la-Latn"/>
        </w:rPr>
        <w:t>Ljudi koji su me dočekali na m</w:t>
      </w:r>
      <w:r w:rsidR="00752A42">
        <w:rPr>
          <w:sz w:val="24"/>
          <w:szCs w:val="24"/>
          <w:lang w:val="la-Latn"/>
        </w:rPr>
        <w:t xml:space="preserve">om privremenom radnom mjestu </w:t>
      </w:r>
      <w:r w:rsidRPr="004A38A6">
        <w:rPr>
          <w:sz w:val="24"/>
          <w:szCs w:val="24"/>
          <w:lang w:val="la-Latn"/>
        </w:rPr>
        <w:t xml:space="preserve">bili </w:t>
      </w:r>
      <w:r w:rsidR="00752A42">
        <w:rPr>
          <w:sz w:val="24"/>
          <w:szCs w:val="24"/>
        </w:rPr>
        <w:t xml:space="preserve">su </w:t>
      </w:r>
      <w:r w:rsidRPr="004A38A6">
        <w:rPr>
          <w:sz w:val="24"/>
          <w:szCs w:val="24"/>
          <w:lang w:val="la-Latn"/>
        </w:rPr>
        <w:t xml:space="preserve">divni i voljni naučiti me svemu od samog početka te sam tako stekla puno znanja </w:t>
      </w:r>
      <w:r w:rsidR="007168FC">
        <w:rPr>
          <w:sz w:val="24"/>
          <w:szCs w:val="24"/>
        </w:rPr>
        <w:t>o</w:t>
      </w:r>
      <w:r w:rsidR="007168FC">
        <w:rPr>
          <w:sz w:val="24"/>
          <w:szCs w:val="24"/>
          <w:lang w:val="la-Latn"/>
        </w:rPr>
        <w:t xml:space="preserve"> postup</w:t>
      </w:r>
      <w:r w:rsidR="007168FC">
        <w:rPr>
          <w:sz w:val="24"/>
          <w:szCs w:val="24"/>
        </w:rPr>
        <w:t>cima</w:t>
      </w:r>
      <w:r w:rsidR="007168FC">
        <w:rPr>
          <w:sz w:val="24"/>
          <w:szCs w:val="24"/>
          <w:lang w:val="la-Latn"/>
        </w:rPr>
        <w:t xml:space="preserve"> zavarivanja</w:t>
      </w:r>
      <w:r w:rsidR="007168FC">
        <w:rPr>
          <w:sz w:val="24"/>
          <w:szCs w:val="24"/>
        </w:rPr>
        <w:t xml:space="preserve"> i </w:t>
      </w:r>
      <w:r w:rsidR="007168FC">
        <w:rPr>
          <w:sz w:val="24"/>
          <w:szCs w:val="24"/>
          <w:lang w:val="la-Latn"/>
        </w:rPr>
        <w:t>njegov</w:t>
      </w:r>
      <w:r w:rsidR="007168FC">
        <w:rPr>
          <w:sz w:val="24"/>
          <w:szCs w:val="24"/>
        </w:rPr>
        <w:t>oj</w:t>
      </w:r>
      <w:r w:rsidR="007168FC">
        <w:rPr>
          <w:sz w:val="24"/>
          <w:szCs w:val="24"/>
          <w:lang w:val="la-Latn"/>
        </w:rPr>
        <w:t xml:space="preserve"> kontrol</w:t>
      </w:r>
      <w:r w:rsidR="007168FC">
        <w:rPr>
          <w:sz w:val="24"/>
          <w:szCs w:val="24"/>
        </w:rPr>
        <w:t xml:space="preserve">i. </w:t>
      </w:r>
      <w:r w:rsidRPr="004A38A6">
        <w:rPr>
          <w:sz w:val="24"/>
          <w:szCs w:val="24"/>
          <w:lang w:val="la-Latn"/>
        </w:rPr>
        <w:t>Erasmus+ program nam omogućava stjecanje novog stručnog znanja, no omogućuje nam i upoznavanje druge kulture, upoznavanje novih prijatelja i razne izlete pa bi</w:t>
      </w:r>
      <w:r w:rsidR="00CA604C" w:rsidRPr="004A38A6">
        <w:rPr>
          <w:sz w:val="24"/>
          <w:szCs w:val="24"/>
          <w:lang w:val="la-Latn"/>
        </w:rPr>
        <w:t xml:space="preserve">h </w:t>
      </w:r>
      <w:r w:rsidR="00E74314" w:rsidRPr="004A38A6">
        <w:rPr>
          <w:sz w:val="24"/>
          <w:szCs w:val="24"/>
          <w:lang w:val="la-Latn"/>
        </w:rPr>
        <w:t xml:space="preserve"> </w:t>
      </w:r>
      <w:r w:rsidRPr="004A38A6">
        <w:rPr>
          <w:sz w:val="24"/>
          <w:szCs w:val="24"/>
          <w:lang w:val="la-Latn"/>
        </w:rPr>
        <w:t>ovo iskustvo preporučila svima jer je neprocjenjivo i vjerujem da će se svatko tko ga iskusi vratiti se bogatiji  nego što je otišao.</w:t>
      </w:r>
    </w:p>
    <w:p w:rsidR="008828F8" w:rsidRPr="008828F8" w:rsidRDefault="008828F8" w:rsidP="004A38A6">
      <w:pPr>
        <w:jc w:val="both"/>
        <w:rPr>
          <w:sz w:val="24"/>
          <w:szCs w:val="24"/>
        </w:rPr>
      </w:pPr>
      <w:r>
        <w:rPr>
          <w:sz w:val="24"/>
          <w:szCs w:val="24"/>
          <w:lang w:val="la-Latn"/>
        </w:rPr>
        <w:t xml:space="preserve">Ovim bih se putem </w:t>
      </w:r>
      <w:r w:rsidR="001921CD" w:rsidRPr="004A38A6">
        <w:rPr>
          <w:sz w:val="24"/>
          <w:szCs w:val="24"/>
          <w:lang w:val="la-Latn"/>
        </w:rPr>
        <w:t>zahvalila Veleučilištu u Karlovcu, Erasmus programu, Lysiak Industrieservice GmbH poduzeću i svojim roditeljima jer su mi omogućili da i ja budem bogatija za ovo divno iskustvo.</w:t>
      </w:r>
    </w:p>
    <w:p w:rsidR="009F45A9" w:rsidRDefault="008828F8" w:rsidP="004A38A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 w:rsidR="002B420B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hr-HR"/>
        </w:rPr>
        <w:drawing>
          <wp:inline distT="0" distB="0" distL="0" distR="0" wp14:anchorId="62371DDD" wp14:editId="77818B89">
            <wp:extent cx="3916102" cy="28194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41" cy="282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8F8" w:rsidRPr="002B420B" w:rsidRDefault="002B420B" w:rsidP="002B420B">
      <w:pPr>
        <w:spacing w:after="0" w:line="240" w:lineRule="auto"/>
        <w:ind w:left="495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proofErr w:type="spellStart"/>
      <w:r w:rsidR="008828F8" w:rsidRPr="002B420B">
        <w:rPr>
          <w:b/>
          <w:sz w:val="24"/>
          <w:szCs w:val="24"/>
        </w:rPr>
        <w:t>Andrea</w:t>
      </w:r>
      <w:proofErr w:type="spellEnd"/>
      <w:r w:rsidR="008828F8" w:rsidRPr="002B420B">
        <w:rPr>
          <w:b/>
          <w:sz w:val="24"/>
          <w:szCs w:val="24"/>
        </w:rPr>
        <w:t xml:space="preserve"> </w:t>
      </w:r>
      <w:proofErr w:type="spellStart"/>
      <w:r w:rsidR="008828F8" w:rsidRPr="002B420B">
        <w:rPr>
          <w:b/>
          <w:sz w:val="24"/>
          <w:szCs w:val="24"/>
        </w:rPr>
        <w:t>Viljevac</w:t>
      </w:r>
      <w:proofErr w:type="spellEnd"/>
      <w:r w:rsidR="008828F8" w:rsidRPr="002B420B">
        <w:rPr>
          <w:b/>
          <w:sz w:val="24"/>
          <w:szCs w:val="24"/>
        </w:rPr>
        <w:tab/>
      </w:r>
      <w:r w:rsidR="008828F8" w:rsidRPr="002B420B">
        <w:rPr>
          <w:b/>
          <w:sz w:val="24"/>
          <w:szCs w:val="24"/>
        </w:rPr>
        <w:tab/>
      </w:r>
    </w:p>
    <w:p w:rsidR="008828F8" w:rsidRPr="002B420B" w:rsidRDefault="008828F8" w:rsidP="008828F8">
      <w:pPr>
        <w:spacing w:after="0" w:line="240" w:lineRule="auto"/>
        <w:rPr>
          <w:b/>
          <w:sz w:val="24"/>
          <w:szCs w:val="24"/>
        </w:rPr>
      </w:pPr>
      <w:r w:rsidRPr="002B420B">
        <w:rPr>
          <w:b/>
          <w:sz w:val="24"/>
          <w:szCs w:val="24"/>
        </w:rPr>
        <w:t xml:space="preserve">                                                                                  </w:t>
      </w:r>
      <w:r w:rsidR="002B420B">
        <w:rPr>
          <w:b/>
          <w:sz w:val="24"/>
          <w:szCs w:val="24"/>
        </w:rPr>
        <w:t xml:space="preserve">                 </w:t>
      </w:r>
      <w:r w:rsidRPr="002B420B">
        <w:rPr>
          <w:b/>
          <w:sz w:val="24"/>
          <w:szCs w:val="24"/>
        </w:rPr>
        <w:t xml:space="preserve">E-mail: andreaviljevac@yahoo.com                                                                         </w:t>
      </w:r>
    </w:p>
    <w:p w:rsidR="0008109C" w:rsidRPr="002B420B" w:rsidRDefault="0008109C" w:rsidP="0008109C">
      <w:pPr>
        <w:spacing w:after="0" w:line="240" w:lineRule="auto"/>
        <w:jc w:val="both"/>
        <w:rPr>
          <w:b/>
          <w:sz w:val="24"/>
          <w:szCs w:val="24"/>
        </w:rPr>
      </w:pPr>
    </w:p>
    <w:p w:rsidR="008828F8" w:rsidRPr="0008109C" w:rsidRDefault="008828F8" w:rsidP="0008109C">
      <w:pPr>
        <w:spacing w:after="0" w:line="240" w:lineRule="auto"/>
        <w:jc w:val="both"/>
        <w:rPr>
          <w:b/>
          <w:sz w:val="24"/>
          <w:szCs w:val="24"/>
        </w:rPr>
      </w:pPr>
      <w:r w:rsidRPr="0008109C">
        <w:rPr>
          <w:b/>
          <w:sz w:val="24"/>
          <w:szCs w:val="24"/>
        </w:rPr>
        <w:t xml:space="preserve">I za kraj…. </w:t>
      </w:r>
    </w:p>
    <w:p w:rsidR="0008109C" w:rsidRPr="0008109C" w:rsidRDefault="008828F8" w:rsidP="0008109C">
      <w:pPr>
        <w:spacing w:after="0" w:line="240" w:lineRule="auto"/>
        <w:jc w:val="both"/>
        <w:rPr>
          <w:b/>
          <w:sz w:val="24"/>
          <w:szCs w:val="24"/>
        </w:rPr>
      </w:pPr>
      <w:r w:rsidRPr="0008109C">
        <w:rPr>
          <w:b/>
          <w:sz w:val="24"/>
          <w:szCs w:val="24"/>
        </w:rPr>
        <w:t xml:space="preserve">        </w:t>
      </w:r>
    </w:p>
    <w:p w:rsidR="007168FC" w:rsidRPr="0008109C" w:rsidRDefault="0008109C" w:rsidP="0008109C">
      <w:pPr>
        <w:spacing w:after="0" w:line="240" w:lineRule="auto"/>
        <w:jc w:val="both"/>
        <w:rPr>
          <w:b/>
          <w:sz w:val="24"/>
          <w:szCs w:val="24"/>
        </w:rPr>
      </w:pPr>
      <w:r w:rsidRPr="0008109C">
        <w:rPr>
          <w:b/>
          <w:sz w:val="24"/>
          <w:szCs w:val="24"/>
        </w:rPr>
        <w:t xml:space="preserve">      </w:t>
      </w:r>
      <w:r w:rsidR="008828F8" w:rsidRPr="0008109C">
        <w:rPr>
          <w:b/>
          <w:sz w:val="24"/>
          <w:szCs w:val="24"/>
        </w:rPr>
        <w:t>Moje iskustvo u slikama…</w:t>
      </w:r>
    </w:p>
    <w:p w:rsidR="004A38A6" w:rsidRDefault="004A38A6" w:rsidP="001921CD">
      <w:pPr>
        <w:rPr>
          <w:sz w:val="24"/>
          <w:szCs w:val="24"/>
        </w:rPr>
      </w:pPr>
      <w:bookmarkStart w:id="0" w:name="_GoBack"/>
      <w:bookmarkEnd w:id="0"/>
    </w:p>
    <w:p w:rsidR="004A38A6" w:rsidRPr="001921CD" w:rsidRDefault="004A38A6" w:rsidP="001921CD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4D62F" wp14:editId="5CA98E02">
                <wp:simplePos x="0" y="0"/>
                <wp:positionH relativeFrom="column">
                  <wp:posOffset>3900805</wp:posOffset>
                </wp:positionH>
                <wp:positionV relativeFrom="paragraph">
                  <wp:posOffset>519430</wp:posOffset>
                </wp:positionV>
                <wp:extent cx="2371725" cy="82867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828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262" w:rsidRPr="004A38A6" w:rsidRDefault="00E81262" w:rsidP="004A38A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>Kontrola penetriranjem</w:t>
                            </w:r>
                            <w:r w:rsidR="00945DC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nanošenje </w:t>
                            </w:r>
                            <w:proofErr w:type="spellStart"/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>penetranta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07.15pt;margin-top:40.9pt;width:186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" fillcolor="white [3201]" stroked="f" strokeweight="2pt">
                <v:textbox>
                  <w:txbxContent>
                    <w:p w:rsidR="00E81262" w:rsidRPr="004A38A6" w:rsidRDefault="00E81262" w:rsidP="004A38A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38A6">
                        <w:rPr>
                          <w:b/>
                          <w:sz w:val="24"/>
                          <w:szCs w:val="24"/>
                        </w:rPr>
                        <w:t>Kontrola penetriranjem</w:t>
                      </w:r>
                      <w:r w:rsidR="00945DC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A38A6">
                        <w:rPr>
                          <w:b/>
                          <w:sz w:val="24"/>
                          <w:szCs w:val="24"/>
                        </w:rPr>
                        <w:t xml:space="preserve">- nanošenje </w:t>
                      </w:r>
                      <w:proofErr w:type="spellStart"/>
                      <w:r w:rsidRPr="004A38A6">
                        <w:rPr>
                          <w:b/>
                          <w:sz w:val="24"/>
                          <w:szCs w:val="24"/>
                        </w:rPr>
                        <w:t>penetranta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 xml:space="preserve"> </w:t>
      </w:r>
      <w:r w:rsidR="00945DC6">
        <w:rPr>
          <w:noProof/>
          <w:sz w:val="24"/>
          <w:szCs w:val="24"/>
          <w:lang w:eastAsia="hr-HR"/>
        </w:rPr>
        <w:drawing>
          <wp:inline distT="0" distB="0" distL="0" distR="0" wp14:anchorId="031F91D4" wp14:editId="6D2A1574">
            <wp:extent cx="337185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rola penetriranjem - nanošenje penetran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89" cy="2579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9C7DAE" w:rsidRDefault="004A38A6" w:rsidP="001921CD"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DCB5D" wp14:editId="00FF98AA">
                <wp:simplePos x="0" y="0"/>
                <wp:positionH relativeFrom="column">
                  <wp:posOffset>3596005</wp:posOffset>
                </wp:positionH>
                <wp:positionV relativeFrom="paragraph">
                  <wp:posOffset>354965</wp:posOffset>
                </wp:positionV>
                <wp:extent cx="2781300" cy="828675"/>
                <wp:effectExtent l="38100" t="38100" r="95250" b="1047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81262" w:rsidRPr="004A38A6" w:rsidRDefault="00E81262" w:rsidP="004A38A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>Kontrola penetriranjem</w:t>
                            </w:r>
                            <w:r w:rsidR="00945DC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otklanjanje </w:t>
                            </w:r>
                            <w:proofErr w:type="spellStart"/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>penetranta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otopinom za čišćenje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283.15pt;margin-top:27.95pt;width:219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" fillcolor="window" stroked="f" strokeweight="2pt">
                <v:shadow on="t" color="black" opacity="26214f" origin="-.5,-.5" offset=".74836mm,.74836mm"/>
                <v:textbox>
                  <w:txbxContent>
                    <w:p w:rsidR="00E81262" w:rsidRPr="004A38A6" w:rsidRDefault="00E81262" w:rsidP="004A38A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38A6">
                        <w:rPr>
                          <w:b/>
                          <w:sz w:val="24"/>
                          <w:szCs w:val="24"/>
                        </w:rPr>
                        <w:t>Kontrola penetriranjem</w:t>
                      </w:r>
                      <w:r w:rsidR="00945DC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A38A6"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otklanjanje </w:t>
                      </w:r>
                      <w:proofErr w:type="spellStart"/>
                      <w:r w:rsidRPr="004A38A6">
                        <w:rPr>
                          <w:b/>
                          <w:sz w:val="24"/>
                          <w:szCs w:val="24"/>
                        </w:rPr>
                        <w:t>penetranta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otopinom za čišćenje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890581E" wp14:editId="0491771B">
            <wp:extent cx="3362324" cy="2638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rola penetriranjem 2 - otklanjanje penetranta otopinom  za čišćenj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360" cy="2641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5A9" w:rsidRDefault="009F45A9" w:rsidP="001921CD"/>
    <w:p w:rsidR="004A38A6" w:rsidRDefault="002B420B" w:rsidP="001921CD">
      <w:r>
        <w:rPr>
          <w:noProof/>
          <w:lang w:eastAsia="hr-HR"/>
        </w:rPr>
        <w:drawing>
          <wp:inline distT="0" distB="0" distL="0" distR="0" wp14:anchorId="02078A34" wp14:editId="764D9CC4">
            <wp:extent cx="3228975" cy="25603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rola penetriranjem 3 - naneseni razvija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87" cy="2563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6F3B53" wp14:editId="6B43D22A">
                <wp:simplePos x="0" y="0"/>
                <wp:positionH relativeFrom="column">
                  <wp:posOffset>3757929</wp:posOffset>
                </wp:positionH>
                <wp:positionV relativeFrom="paragraph">
                  <wp:posOffset>622300</wp:posOffset>
                </wp:positionV>
                <wp:extent cx="2714625" cy="107632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E81262" w:rsidRPr="004A38A6" w:rsidRDefault="00E81262" w:rsidP="009F45A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>Kontrola penetriranjem</w:t>
                            </w:r>
                            <w:r w:rsidR="00945DC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38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naneseni razvijač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295.9pt;margin-top:49pt;width:213.75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" fillcolor="window" stroked="f" strokeweight="2pt">
                <v:textbox>
                  <w:txbxContent>
                    <w:p w:rsidR="00E81262" w:rsidRPr="004A38A6" w:rsidRDefault="00E81262" w:rsidP="009F45A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A38A6">
                        <w:rPr>
                          <w:b/>
                          <w:sz w:val="24"/>
                          <w:szCs w:val="24"/>
                        </w:rPr>
                        <w:t>Kontrola penetriranjem</w:t>
                      </w:r>
                      <w:r w:rsidR="00945DC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A38A6"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naneseni razvijač</w:t>
                      </w:r>
                    </w:p>
                  </w:txbxContent>
                </v:textbox>
              </v:rect>
            </w:pict>
          </mc:Fallback>
        </mc:AlternateContent>
      </w:r>
    </w:p>
    <w:p w:rsidR="009F45A9" w:rsidRDefault="009F45A9" w:rsidP="001921CD"/>
    <w:p w:rsidR="009F45A9" w:rsidRDefault="00E81262" w:rsidP="001921CD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559435</wp:posOffset>
                </wp:positionV>
                <wp:extent cx="2286000" cy="733425"/>
                <wp:effectExtent l="228600" t="228600" r="228600" b="5429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3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 rad="228600">
                            <a:schemeClr val="bg1">
                              <a:lumMod val="50000"/>
                              <a:alpha val="40000"/>
                            </a:schemeClr>
                          </a:glow>
                          <a:reflection blurRad="6350" stA="50000" endA="300" endPos="55500" dist="50800" dir="5400000" sy="-100000" algn="bl" rotWithShape="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262" w:rsidRPr="00E81262" w:rsidRDefault="00E81262" w:rsidP="00E8126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1262">
                              <w:rPr>
                                <w:b/>
                                <w:sz w:val="24"/>
                                <w:szCs w:val="24"/>
                              </w:rPr>
                              <w:t>Zavareni spoj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9" style="position:absolute;margin-left:294.4pt;margin-top:44.05pt;width:180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" fillcolor="white [3201]" stroked="f" strokeweight="2pt">
                <v:textbox>
                  <w:txbxContent>
                    <w:p w:rsidR="00E81262" w:rsidRPr="00E81262" w:rsidRDefault="00E81262" w:rsidP="00E8126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81262">
                        <w:rPr>
                          <w:b/>
                          <w:sz w:val="24"/>
                          <w:szCs w:val="24"/>
                        </w:rPr>
                        <w:t>Zavareni spoj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>
            <wp:extent cx="3533775" cy="2111962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vareni spo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90" cy="211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5A9" w:rsidRDefault="009F45A9" w:rsidP="001921CD"/>
    <w:p w:rsidR="009F45A9" w:rsidRDefault="00E81262" w:rsidP="001921C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0D7CBD" wp14:editId="70772205">
                <wp:simplePos x="0" y="0"/>
                <wp:positionH relativeFrom="column">
                  <wp:posOffset>3738880</wp:posOffset>
                </wp:positionH>
                <wp:positionV relativeFrom="paragraph">
                  <wp:posOffset>530860</wp:posOffset>
                </wp:positionV>
                <wp:extent cx="2190750" cy="733425"/>
                <wp:effectExtent l="228600" t="228600" r="228600" b="5429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228600">
                            <a:sysClr val="window" lastClr="FFFFFF">
                              <a:lumMod val="50000"/>
                              <a:alpha val="40000"/>
                            </a:sysClr>
                          </a:glow>
                          <a:reflection blurRad="6350" stA="50000" endA="300" endPos="55500" dist="50800" dir="5400000" sy="-100000" algn="bl" rotWithShape="0"/>
                        </a:effectLst>
                      </wps:spPr>
                      <wps:txbx>
                        <w:txbxContent>
                          <w:p w:rsidR="00E81262" w:rsidRPr="00E81262" w:rsidRDefault="00E81262" w:rsidP="00E8126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1262">
                              <w:rPr>
                                <w:b/>
                                <w:sz w:val="24"/>
                                <w:szCs w:val="24"/>
                              </w:rPr>
                              <w:t>Zavareni spoj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koji ne zadovoljava -pukotine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margin-left:294.4pt;margin-top:41.8pt;width:172.5pt;height:5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" fillcolor="window" stroked="f" strokeweight="2pt">
                <v:textbox>
                  <w:txbxContent>
                    <w:p w:rsidR="00E81262" w:rsidRPr="00E81262" w:rsidRDefault="00E81262" w:rsidP="00E8126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81262">
                        <w:rPr>
                          <w:b/>
                          <w:sz w:val="24"/>
                          <w:szCs w:val="24"/>
                        </w:rPr>
                        <w:t>Zavareni spoj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koji ne zadovoljava -pukotine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560FEF9" wp14:editId="15225254">
            <wp:extent cx="3476625" cy="2400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alna kontrola - Zavaremo spoj koji ne zadovoljava  -Pukotin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650" cy="2401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5A9" w:rsidRDefault="009F45A9" w:rsidP="001921CD"/>
    <w:p w:rsidR="008828F8" w:rsidRDefault="00E81262" w:rsidP="001921C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FF9095" wp14:editId="0A5A9546">
                <wp:simplePos x="0" y="0"/>
                <wp:positionH relativeFrom="column">
                  <wp:posOffset>3843655</wp:posOffset>
                </wp:positionH>
                <wp:positionV relativeFrom="paragraph">
                  <wp:posOffset>702945</wp:posOffset>
                </wp:positionV>
                <wp:extent cx="2085975" cy="733425"/>
                <wp:effectExtent l="228600" t="228600" r="238125" b="5429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glow rad="228600">
                            <a:sysClr val="window" lastClr="FFFFFF">
                              <a:lumMod val="50000"/>
                              <a:alpha val="40000"/>
                            </a:sysClr>
                          </a:glow>
                          <a:reflection blurRad="6350" stA="50000" endA="300" endPos="55500" dist="50800" dir="5400000" sy="-100000" algn="bl" rotWithShape="0"/>
                        </a:effectLst>
                      </wps:spPr>
                      <wps:txbx>
                        <w:txbxContent>
                          <w:p w:rsidR="00E81262" w:rsidRPr="00E81262" w:rsidRDefault="00E81262" w:rsidP="00E8126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81262">
                              <w:rPr>
                                <w:b/>
                                <w:sz w:val="24"/>
                                <w:szCs w:val="24"/>
                              </w:rPr>
                              <w:t>Zavareni spoj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koji ne zadovoljava- pore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1" style="position:absolute;margin-left:302.65pt;margin-top:55.35pt;width:164.25pt;height:5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" fillcolor="window" stroked="f" strokeweight="2pt">
                <v:textbox>
                  <w:txbxContent>
                    <w:p w:rsidR="00E81262" w:rsidRPr="00E81262" w:rsidRDefault="00E81262" w:rsidP="00E8126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81262">
                        <w:rPr>
                          <w:b/>
                          <w:sz w:val="24"/>
                          <w:szCs w:val="24"/>
                        </w:rPr>
                        <w:t>Zavareni spoj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koji ne zadovoljava- pore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B2F2CD7" wp14:editId="0BD831EA">
            <wp:extent cx="3476625" cy="24860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ualna kontrola - Zavareni spoj koji ne zadovoljava -  po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758" cy="2492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45A9" w:rsidRPr="00E81262" w:rsidRDefault="008828F8" w:rsidP="008828F8">
      <w:pPr>
        <w:rPr>
          <w:b/>
        </w:rPr>
      </w:pPr>
      <w:r>
        <w:t xml:space="preserve">                                                 </w:t>
      </w:r>
    </w:p>
    <w:sectPr w:rsidR="009F45A9" w:rsidRPr="00E81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1CD"/>
    <w:rsid w:val="0008109C"/>
    <w:rsid w:val="001921CD"/>
    <w:rsid w:val="002B420B"/>
    <w:rsid w:val="004A38A6"/>
    <w:rsid w:val="007168FC"/>
    <w:rsid w:val="00752A42"/>
    <w:rsid w:val="008828F8"/>
    <w:rsid w:val="00945DC6"/>
    <w:rsid w:val="009C7DAE"/>
    <w:rsid w:val="009F45A9"/>
    <w:rsid w:val="00CA604C"/>
    <w:rsid w:val="00E74314"/>
    <w:rsid w:val="00E8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2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12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8A6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E81262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2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12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812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1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812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12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E812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12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12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8A6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E81262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12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12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812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1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E812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12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E812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F1FE6-72D3-48F1-A38E-14C580AD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26F2E253.dotm</Template>
  <TotalTime>9</TotalTime>
  <Pages>3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Kličarić</dc:creator>
  <cp:lastModifiedBy>Maja Kličarić</cp:lastModifiedBy>
  <cp:revision>6</cp:revision>
  <dcterms:created xsi:type="dcterms:W3CDTF">2015-11-24T09:34:00Z</dcterms:created>
  <dcterms:modified xsi:type="dcterms:W3CDTF">2015-11-25T08:55:00Z</dcterms:modified>
</cp:coreProperties>
</file>